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54A" w:rsidRPr="008B5277" w:rsidRDefault="001109BB" w:rsidP="00C6554A">
      <w:pPr>
        <w:pStyle w:val="Fnykp"/>
      </w:pPr>
      <w:r>
        <w:t xml:space="preserve"> </w:t>
      </w:r>
      <w:r w:rsidR="00CD6435">
        <w:t xml:space="preserve"> </w:t>
      </w:r>
      <w:r w:rsidR="002554CD" w:rsidRPr="008B5277">
        <w:rPr>
          <w:noProof/>
          <w:lang w:val="hu-HU" w:eastAsia="hu-HU"/>
        </w:rPr>
        <w:drawing>
          <wp:inline distT="0" distB="0" distL="0" distR="0" wp14:anchorId="0446AF6B" wp14:editId="26C45C9C">
            <wp:extent cx="5486400" cy="3086100"/>
            <wp:effectExtent l="0" t="0" r="0" b="0"/>
            <wp:docPr id="22" name="1. ké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 kép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6554A" w:rsidRDefault="00CD6435" w:rsidP="00C6554A">
      <w:pPr>
        <w:pStyle w:val="Cm"/>
      </w:pPr>
      <w:r>
        <w:t>VÉDŐNŐI BESZÁMOLÓ</w:t>
      </w:r>
    </w:p>
    <w:p w:rsidR="00C6554A" w:rsidRPr="00D5413C" w:rsidRDefault="00CD6435" w:rsidP="00C6554A">
      <w:pPr>
        <w:pStyle w:val="Alcm"/>
      </w:pPr>
      <w:r>
        <w:t>lÉBÉNY VÁROS KÉPVISELŐTESTÜLETE RÉSZÉRE</w:t>
      </w:r>
    </w:p>
    <w:p w:rsidR="00F246D9" w:rsidRDefault="00CD6435" w:rsidP="00C6554A">
      <w:pPr>
        <w:pStyle w:val="Kapcsolatiadatok"/>
        <w:rPr>
          <w:lang w:bidi="hu"/>
        </w:rPr>
      </w:pPr>
      <w:r>
        <w:t>VIRÁGHNÉ HORVÁTH ZSUZSANNA</w:t>
      </w:r>
      <w:r w:rsidR="00C6554A">
        <w:rPr>
          <w:lang w:bidi="hu"/>
        </w:rPr>
        <w:t xml:space="preserve"> </w:t>
      </w:r>
    </w:p>
    <w:p w:rsidR="00F246D9" w:rsidRDefault="00C6554A" w:rsidP="00C6554A">
      <w:pPr>
        <w:pStyle w:val="Kapcsolatiadatok"/>
        <w:rPr>
          <w:lang w:bidi="hu"/>
        </w:rPr>
      </w:pPr>
      <w:r>
        <w:rPr>
          <w:lang w:bidi="hu"/>
        </w:rPr>
        <w:t xml:space="preserve">| </w:t>
      </w:r>
      <w:r w:rsidR="00CD6435">
        <w:t>VÉDŐNŐ</w:t>
      </w:r>
      <w:r>
        <w:rPr>
          <w:lang w:bidi="hu"/>
        </w:rPr>
        <w:t xml:space="preserve"> |</w:t>
      </w:r>
    </w:p>
    <w:p w:rsidR="00C6554A" w:rsidRDefault="00C6554A" w:rsidP="00C6554A">
      <w:pPr>
        <w:pStyle w:val="Kapcsolatiadatok"/>
      </w:pPr>
      <w:r>
        <w:rPr>
          <w:lang w:bidi="hu"/>
        </w:rPr>
        <w:t xml:space="preserve"> </w:t>
      </w:r>
      <w:r w:rsidR="000C6181">
        <w:t>2017.09.07</w:t>
      </w:r>
      <w:bookmarkStart w:id="0" w:name="_GoBack"/>
      <w:bookmarkEnd w:id="0"/>
      <w:r w:rsidR="00CD6435">
        <w:t>.</w:t>
      </w:r>
      <w:r>
        <w:rPr>
          <w:lang w:bidi="hu"/>
        </w:rPr>
        <w:br w:type="page"/>
      </w:r>
    </w:p>
    <w:p w:rsidR="00C6554A" w:rsidRDefault="005E3458" w:rsidP="00C6554A">
      <w:pPr>
        <w:pStyle w:val="Cmsor1"/>
      </w:pPr>
      <w:r>
        <w:lastRenderedPageBreak/>
        <w:t>Bemutatkozás</w:t>
      </w:r>
    </w:p>
    <w:p w:rsidR="00C6554A" w:rsidRDefault="005E3458" w:rsidP="005E3458">
      <w:r>
        <w:t>Virághné Horváth Zsuzsanna vagyok, védőnői diplo</w:t>
      </w:r>
      <w:r w:rsidR="00F246D9">
        <w:t>mámat 1999-ben szereztem POTE Egészségügyi Főiskola</w:t>
      </w:r>
      <w:r w:rsidR="000F7645">
        <w:t xml:space="preserve"> Kar</w:t>
      </w:r>
      <w:r w:rsidR="00F246D9">
        <w:t xml:space="preserve"> V</w:t>
      </w:r>
      <w:r>
        <w:t>édőnő szakon. 1999 óta védőnőként dolgozom, Lébényben 2008.február óta ténykedem. GYES-ről 2015.november elsején tértem vissza, addig a körzet helyettesítéssel volt ellátva.</w:t>
      </w:r>
    </w:p>
    <w:p w:rsidR="00C6554A" w:rsidRPr="00514122" w:rsidRDefault="00C6554A" w:rsidP="005E3458">
      <w:pPr>
        <w:pStyle w:val="Felsorols"/>
        <w:numPr>
          <w:ilvl w:val="0"/>
          <w:numId w:val="1"/>
        </w:numPr>
      </w:pPr>
    </w:p>
    <w:p w:rsidR="00C6554A" w:rsidRDefault="005E3458" w:rsidP="00C6554A">
      <w:pPr>
        <w:pStyle w:val="Cmsor2"/>
      </w:pPr>
      <w:r>
        <w:t>Védőnői feledatok</w:t>
      </w:r>
    </w:p>
    <w:p w:rsidR="005E3458" w:rsidRPr="005E3458" w:rsidRDefault="005E3458" w:rsidP="005E3458"/>
    <w:p w:rsidR="00080E38" w:rsidRDefault="005E3458" w:rsidP="005E3458">
      <w:r>
        <w:t>A</w:t>
      </w:r>
      <w:r w:rsidR="001B023D">
        <w:t xml:space="preserve"> védőnői munka nagyon sok rétű!</w:t>
      </w:r>
    </w:p>
    <w:p w:rsidR="001B023D" w:rsidRDefault="001B023D" w:rsidP="005E3458">
      <w:r>
        <w:t xml:space="preserve">Munkánkat a „49/2004. (V.21.) EszCsM rendelet a területi védőnői ellátásról” szabályozza pontosan. </w:t>
      </w:r>
      <w:r w:rsidR="00B46F76">
        <w:t>Mellette Módszertani levelek, Védőnői Szakmai Kollégium szakmai állásfoglalása alapján végzem a munkámat!</w:t>
      </w:r>
    </w:p>
    <w:p w:rsidR="002C74C0" w:rsidRDefault="001B023D" w:rsidP="005E3458">
      <w:r>
        <w:t>A teljesség igénye né</w:t>
      </w:r>
      <w:r w:rsidR="00B46F76">
        <w:t>lkül kiemelnék néhány területet feladataim közül:</w:t>
      </w:r>
    </w:p>
    <w:p w:rsidR="005E3458" w:rsidRDefault="005E3458" w:rsidP="005E3458">
      <w:pPr>
        <w:pStyle w:val="Listaszerbekezds"/>
        <w:numPr>
          <w:ilvl w:val="0"/>
          <w:numId w:val="16"/>
        </w:numPr>
      </w:pPr>
      <w:r>
        <w:t>Nővédelem, várandós és gyermekágyas anya gondozása</w:t>
      </w:r>
    </w:p>
    <w:p w:rsidR="005E3458" w:rsidRDefault="005E3458" w:rsidP="005E3458">
      <w:pPr>
        <w:pStyle w:val="Listaszerbekezds"/>
        <w:numPr>
          <w:ilvl w:val="0"/>
          <w:numId w:val="16"/>
        </w:numPr>
      </w:pPr>
      <w:r>
        <w:t>0-7 éves gyermekek gondozása</w:t>
      </w:r>
      <w:r w:rsidR="00080E38">
        <w:t xml:space="preserve">  </w:t>
      </w:r>
    </w:p>
    <w:p w:rsidR="00080E38" w:rsidRDefault="00080E38" w:rsidP="00080E38">
      <w:r>
        <w:t>Ezek a gondozási feladatok több helyszínen kerülnek megvalósulásra</w:t>
      </w:r>
    </w:p>
    <w:p w:rsidR="00080E38" w:rsidRDefault="00080E38" w:rsidP="00080E38">
      <w:pPr>
        <w:pStyle w:val="Listaszerbekezds"/>
        <w:numPr>
          <w:ilvl w:val="0"/>
          <w:numId w:val="17"/>
        </w:numPr>
      </w:pPr>
      <w:r>
        <w:t>tanácsadó</w:t>
      </w:r>
    </w:p>
    <w:p w:rsidR="00080E38" w:rsidRDefault="00080E38" w:rsidP="00080E38">
      <w:pPr>
        <w:pStyle w:val="Listaszerbekezds"/>
        <w:numPr>
          <w:ilvl w:val="0"/>
          <w:numId w:val="17"/>
        </w:numPr>
      </w:pPr>
      <w:r>
        <w:t>család otthona</w:t>
      </w:r>
    </w:p>
    <w:p w:rsidR="00B46F76" w:rsidRDefault="00B46F76" w:rsidP="00080E38">
      <w:pPr>
        <w:pStyle w:val="Listaszerbekezds"/>
        <w:numPr>
          <w:ilvl w:val="0"/>
          <w:numId w:val="17"/>
        </w:numPr>
      </w:pPr>
      <w:r>
        <w:t>óvoda</w:t>
      </w:r>
    </w:p>
    <w:p w:rsidR="00B9440C" w:rsidRDefault="00080E38" w:rsidP="00B9440C">
      <w:r>
        <w:t>Minden területen a g</w:t>
      </w:r>
      <w:r w:rsidR="001B023D">
        <w:t xml:space="preserve">ondozás a fent említett rendelet mellékletei </w:t>
      </w:r>
      <w:r>
        <w:t>szerint zajlik. Meghatározott időnként kell látogatni a várandós anyákat, gyermekágyasokat. Az újszülötteket (</w:t>
      </w:r>
      <w:r w:rsidR="009A27C7">
        <w:t>0</w:t>
      </w:r>
      <w:r>
        <w:t xml:space="preserve">-6 </w:t>
      </w:r>
      <w:r w:rsidR="000209FE">
        <w:t>hét) Csecsemőket</w:t>
      </w:r>
      <w:r>
        <w:t xml:space="preserve"> </w:t>
      </w:r>
      <w:r w:rsidR="000209FE">
        <w:t>(6</w:t>
      </w:r>
      <w:r>
        <w:t xml:space="preserve">hét-1 év) Kisdedeket (1-3) év és az óvodásokat! </w:t>
      </w:r>
      <w:r w:rsidR="00056D36">
        <w:t>Családlátogatás során fontos a környezet megfigyelése, gyermek mozgás fejlődésének megfigyelése, táplálási tanácsok, család támo</w:t>
      </w:r>
      <w:r w:rsidR="001B023D">
        <w:t xml:space="preserve">gatási formákról </w:t>
      </w:r>
      <w:r w:rsidR="000209FE">
        <w:t>tájékoztatás</w:t>
      </w:r>
      <w:r w:rsidR="001B023D">
        <w:t xml:space="preserve"> stb. </w:t>
      </w:r>
      <w:r w:rsidR="000209FE">
        <w:t>Szűrővizsgálatokról, védőoltásokról</w:t>
      </w:r>
      <w:r w:rsidR="00056D36">
        <w:t xml:space="preserve"> ismeret </w:t>
      </w:r>
      <w:r w:rsidR="000209FE">
        <w:t>átadás…</w:t>
      </w:r>
      <w:r w:rsidR="00056D36">
        <w:t>Kóros esetekre felfigyelni, megfelelő szakemberhez irányítani</w:t>
      </w:r>
      <w:r w:rsidR="00B46F76">
        <w:t xml:space="preserve">. Családlátogatásokat örömmel fogadják a szülők, ezek alkalmával van lehetőség a négyszemközti, személyes beszélgetésekre, tanácsadásokra. Védőnői gondozás visszautasítására nem volt még példa a körzetben. Várandósok és szülők is </w:t>
      </w:r>
      <w:proofErr w:type="spellStart"/>
      <w:r w:rsidR="00B46F76">
        <w:t>együttműkődők</w:t>
      </w:r>
      <w:proofErr w:type="spellEnd"/>
      <w:r w:rsidR="00B46F76">
        <w:t>. Többnyire jó körülmények között él a jelenleg gondozott 176 család. Szociálisan veszélyez</w:t>
      </w:r>
      <w:r w:rsidR="00B9440C">
        <w:t>tetett 3 család, ügyükben rendszeres a kapcsolattartás családgondozóval! Várandósok között szociálisan veszélyeztetett nincs.</w:t>
      </w:r>
      <w:r w:rsidR="00B9440C" w:rsidRPr="00B9440C">
        <w:t xml:space="preserve"> </w:t>
      </w:r>
      <w:r w:rsidR="00B9440C">
        <w:t xml:space="preserve">Várandósok körében egészségügyi okból veszélyeztetettek vannak                        </w:t>
      </w:r>
    </w:p>
    <w:p w:rsidR="00080E38" w:rsidRDefault="00B9440C" w:rsidP="00080E38">
      <w:r>
        <w:t xml:space="preserve"> Egészségügyi okból 15 kisgyermek gondozása szorosabb. Ezek a gyerekek általában koraszülöttségből, veleszületett betegségből vagy testi, szellemi elmaradásból adódóan igényelnek fokozott gondozást! </w:t>
      </w:r>
    </w:p>
    <w:p w:rsidR="00056D36" w:rsidRDefault="00056D36" w:rsidP="00080E38">
      <w:r>
        <w:lastRenderedPageBreak/>
        <w:t>Családlátogatásaimat segíti a még 2008-ban önkormányzattól kapott szolgálati kerékpár, mely tárolása a tanácsadó melletti raktárban megoldott.</w:t>
      </w:r>
    </w:p>
    <w:p w:rsidR="009A27C7" w:rsidRDefault="009A27C7" w:rsidP="00080E38"/>
    <w:p w:rsidR="009A27C7" w:rsidRDefault="00080E38" w:rsidP="00080E38">
      <w:r>
        <w:t>A családlátogatások mellett, szintén meghatározott időnként szükséges státuszvizsgálatokat</w:t>
      </w:r>
      <w:r w:rsidR="000209FE">
        <w:t xml:space="preserve"> </w:t>
      </w:r>
      <w:r>
        <w:t>(testi,</w:t>
      </w:r>
      <w:r w:rsidR="000209FE">
        <w:t xml:space="preserve"> szellemi, szociális</w:t>
      </w:r>
      <w:r>
        <w:t xml:space="preserve"> </w:t>
      </w:r>
      <w:r w:rsidR="000209FE">
        <w:t>fejlettségi, érzékszervi</w:t>
      </w:r>
      <w:r>
        <w:t xml:space="preserve"> vizsgálatok) és méréseket végezni a gyermekek testi fejlettségének </w:t>
      </w:r>
      <w:r w:rsidR="000209FE">
        <w:t>nyomon követése</w:t>
      </w:r>
      <w:r>
        <w:t xml:space="preserve"> érdekében. Illetve a várandós anyák gondozása során min. havonként szükséges </w:t>
      </w:r>
      <w:r w:rsidR="000209FE">
        <w:t>vizeletvizsgálat</w:t>
      </w:r>
      <w:r>
        <w:t>,</w:t>
      </w:r>
      <w:r w:rsidR="000209FE">
        <w:t xml:space="preserve"> </w:t>
      </w:r>
      <w:r>
        <w:t>testsúly,</w:t>
      </w:r>
      <w:r w:rsidR="000209FE">
        <w:t xml:space="preserve"> </w:t>
      </w:r>
      <w:r>
        <w:t>has körfogat,</w:t>
      </w:r>
      <w:r w:rsidR="000209FE">
        <w:t xml:space="preserve"> </w:t>
      </w:r>
      <w:r>
        <w:t>vérnyomás mérés, szívhang hallgatás</w:t>
      </w:r>
      <w:r w:rsidR="00056D36">
        <w:t>.</w:t>
      </w:r>
    </w:p>
    <w:p w:rsidR="001B023D" w:rsidRDefault="00056D36" w:rsidP="00080E38">
      <w:r>
        <w:t>Védőoltások,</w:t>
      </w:r>
      <w:r w:rsidR="000209FE">
        <w:t xml:space="preserve"> </w:t>
      </w:r>
      <w:r>
        <w:t>tanácsadások szervezése.</w:t>
      </w:r>
      <w:r w:rsidR="001B023D">
        <w:t>stb.</w:t>
      </w:r>
      <w:r w:rsidR="001B023D" w:rsidRPr="001B023D">
        <w:t xml:space="preserve"> </w:t>
      </w:r>
    </w:p>
    <w:p w:rsidR="00B9440C" w:rsidRDefault="00B9440C" w:rsidP="00080E38"/>
    <w:p w:rsidR="00056D36" w:rsidRDefault="001B023D" w:rsidP="00080E38">
      <w:r>
        <w:t>Ezeket a vizsgálatokat a tanácsadóban kell végezni!</w:t>
      </w:r>
      <w:r w:rsidR="000F7645">
        <w:t xml:space="preserve"> Védőnői tanácsadás hetente 2x2 órában van, háziorvosokkal, hetente 2x1 alkalommal, illetve minden hónap 2.kedden gyermekgyógyász szakorvossal tartok tanácsadást.</w:t>
      </w:r>
    </w:p>
    <w:p w:rsidR="009A27C7" w:rsidRDefault="009A27C7" w:rsidP="00080E38"/>
    <w:p w:rsidR="001B023D" w:rsidRDefault="001B023D" w:rsidP="00080E38">
      <w:r>
        <w:t xml:space="preserve">A tanácsadók </w:t>
      </w:r>
      <w:r w:rsidR="00802907">
        <w:t>alapfelszerelését szintén a fent említett rendelet 5.számú melléklete tartalmazza!</w:t>
      </w:r>
    </w:p>
    <w:p w:rsidR="00802907" w:rsidRDefault="00802907" w:rsidP="00080E38">
      <w:r>
        <w:t>A lébényi védőnői szolgálat tanácsadójának alapfelszerelése megfelel a rendeletben foglaltaknak! A jelenleg hatályos rendeletben rögzített feladatok elvégezhetőek a meglévő felszereléssel.</w:t>
      </w:r>
    </w:p>
    <w:p w:rsidR="0053512C" w:rsidRDefault="0053512C" w:rsidP="00080E38">
      <w:r>
        <w:t>2016 nyarán a tanácsadó kisebb hibáinak kijavítására és tisztasági festésre is sor került.</w:t>
      </w:r>
    </w:p>
    <w:p w:rsidR="00802907" w:rsidRDefault="00802907" w:rsidP="00080E38">
      <w:r>
        <w:t>Köszönöm a testületnek, polgármester úrnak és képviselőknek a megújult várótermemet, amely nagy örömet okoz nekem és a gondozottaknak is. Ennek rendszeresen hangot is adnak. Nagyon barátságossá tették a várót az egységes bútorok, a kedves mintázatú pelenkázó feltétek. Megkönnyítik a várakozást a kis székek kis asztallal, a játékos polc.</w:t>
      </w:r>
    </w:p>
    <w:p w:rsidR="009A27C7" w:rsidRDefault="00802907" w:rsidP="00080E38">
      <w:r>
        <w:t xml:space="preserve">Köszönettel tartozom a költségvetésben </w:t>
      </w:r>
      <w:r w:rsidR="000209FE">
        <w:t>betervezett,</w:t>
      </w:r>
      <w:r>
        <w:t xml:space="preserve"> önök által elfogadott és már beszerzett új, modern szívhang hallgató készül</w:t>
      </w:r>
      <w:r w:rsidR="009A27C7">
        <w:t>ékért!</w:t>
      </w:r>
    </w:p>
    <w:p w:rsidR="009A27C7" w:rsidRDefault="009A27C7" w:rsidP="009A27C7">
      <w:r>
        <w:t>A</w:t>
      </w:r>
      <w:r w:rsidR="00802907">
        <w:t>mit nem említettem, m</w:t>
      </w:r>
      <w:r w:rsidR="00056D36">
        <w:t>unkánk része</w:t>
      </w:r>
      <w:r>
        <w:t xml:space="preserve"> még:</w:t>
      </w:r>
    </w:p>
    <w:p w:rsidR="009A27C7" w:rsidRDefault="000209FE" w:rsidP="009A27C7">
      <w:pPr>
        <w:pStyle w:val="Listaszerbekezds"/>
        <w:numPr>
          <w:ilvl w:val="0"/>
          <w:numId w:val="18"/>
        </w:numPr>
      </w:pPr>
      <w:r>
        <w:t>Kapcsolattartás társszakmákkal (háziorvosok</w:t>
      </w:r>
      <w:r w:rsidR="009A27C7">
        <w:t>, gyermekgyógyászok, szülész-nőgyógyászok, családgondozó,</w:t>
      </w:r>
      <w:r>
        <w:t xml:space="preserve"> óvónők</w:t>
      </w:r>
      <w:r w:rsidR="009A27C7">
        <w:t xml:space="preserve"> stb.)</w:t>
      </w:r>
    </w:p>
    <w:p w:rsidR="009A27C7" w:rsidRDefault="009A27C7" w:rsidP="00B9440C">
      <w:pPr>
        <w:ind w:left="420"/>
      </w:pPr>
      <w:r>
        <w:t>Óvodai munka</w:t>
      </w:r>
      <w:r w:rsidR="00B9440C">
        <w:t xml:space="preserve">, mely egyeztetett munkaterv alapján történik! Magában foglalja az egészségnevelést, tisztasági vizsgálatokat, 3 havonta kötelezően. Ezeken túl, jelzésre soron </w:t>
      </w:r>
      <w:r w:rsidR="000F6F04">
        <w:t>kívüli</w:t>
      </w:r>
      <w:r w:rsidR="00B9440C">
        <w:t xml:space="preserve"> tisztasági vizsgálatokra is sor kerül. Az utóbbi 2 évben rendszeresen fordult elő fejtetvesség,</w:t>
      </w:r>
      <w:r w:rsidR="000F6F04">
        <w:t xml:space="preserve"> ezért ebben az évben, ennek csökkentése, időben való felismerése és hatékony kezelése érdekében a kis csoportosok szülői </w:t>
      </w:r>
      <w:r w:rsidR="000F6F04">
        <w:lastRenderedPageBreak/>
        <w:t>értekezletén én is jelen voltam, szülők tájékoztatása céljából. Ezt későbbiekben is szeretnénk az óvónőkkel folytatni.</w:t>
      </w:r>
    </w:p>
    <w:p w:rsidR="00056D36" w:rsidRDefault="000F6F04" w:rsidP="000F6F04">
      <w:pPr>
        <w:ind w:left="420"/>
      </w:pPr>
      <w:r>
        <w:t>Minden elvégzett munkát dokumentálok</w:t>
      </w:r>
      <w:r w:rsidR="00802907">
        <w:t>.</w:t>
      </w:r>
      <w:r w:rsidR="009A27C7">
        <w:t xml:space="preserve"> </w:t>
      </w:r>
      <w:r>
        <w:t xml:space="preserve">havi, féléves, éves jelentéseket, beszámolókat készítek. </w:t>
      </w:r>
      <w:r w:rsidR="00802907">
        <w:t>Megkönnyíti ezt a szintén önkormányzat által finanszírozott, jelenleg használt inform</w:t>
      </w:r>
      <w:r w:rsidR="009A27C7">
        <w:t>atikai rendszer, a Stefánia program. Mellette természetesen rengeteg a papír alapú dokumentáció és ehhez szükséges nyomtató is rendelkezésemre áll.</w:t>
      </w:r>
    </w:p>
    <w:p w:rsidR="009A27C7" w:rsidRDefault="009A27C7" w:rsidP="009A27C7">
      <w:pPr>
        <w:ind w:left="60"/>
      </w:pPr>
    </w:p>
    <w:p w:rsidR="009A27C7" w:rsidRDefault="00BF07CC" w:rsidP="009A27C7">
      <w:pPr>
        <w:ind w:left="60"/>
      </w:pPr>
      <w:r>
        <w:t>Védőnő legfontosabb tevékenysége a prevenció, melyet munkánk során a gondozási csoportoknál rendeletek által meghatározott mó</w:t>
      </w:r>
      <w:r w:rsidR="000F7645">
        <w:t>don végzünk, ahogy említettem, d</w:t>
      </w:r>
      <w:r>
        <w:t xml:space="preserve">e számomra ezeken túl is fontos a preventív munka. </w:t>
      </w:r>
    </w:p>
    <w:p w:rsidR="00BF07CC" w:rsidRDefault="00BF07CC" w:rsidP="009A27C7">
      <w:pPr>
        <w:ind w:left="60"/>
      </w:pPr>
      <w:r>
        <w:t>Így az elmúlt időszakban, szintén önkormányzati segítséggel, több tevékenységet is elkezdtünk!</w:t>
      </w:r>
    </w:p>
    <w:p w:rsidR="00DC666A" w:rsidRDefault="00DC666A" w:rsidP="00DC666A">
      <w:pPr>
        <w:pStyle w:val="Listaszerbekezds"/>
        <w:numPr>
          <w:ilvl w:val="0"/>
          <w:numId w:val="21"/>
        </w:numPr>
      </w:pPr>
      <w:r>
        <w:t>Újra indult a baba-mama klub</w:t>
      </w:r>
    </w:p>
    <w:p w:rsidR="00BF07CC" w:rsidRDefault="00BF07CC" w:rsidP="00DC666A">
      <w:pPr>
        <w:pStyle w:val="Listaszerbekezds"/>
        <w:numPr>
          <w:ilvl w:val="0"/>
          <w:numId w:val="21"/>
        </w:numPr>
      </w:pPr>
      <w:r>
        <w:t>2016. tavaszán a Gyermekmentő munkatársai tartottak előadást,</w:t>
      </w:r>
      <w:r w:rsidR="00DC666A">
        <w:t xml:space="preserve"> </w:t>
      </w:r>
      <w:r>
        <w:t>elsősegély tanfolyamot az IKSZT épületében, közel 110 ember részvételével.</w:t>
      </w:r>
    </w:p>
    <w:p w:rsidR="00BF07CC" w:rsidRDefault="00BF07CC" w:rsidP="00DC666A">
      <w:pPr>
        <w:pStyle w:val="Listaszerbekezds"/>
        <w:numPr>
          <w:ilvl w:val="0"/>
          <w:numId w:val="21"/>
        </w:numPr>
      </w:pPr>
      <w:r>
        <w:t>2017. első felében civil kezdeményezésre, önkor</w:t>
      </w:r>
      <w:r w:rsidR="001A19F3">
        <w:t>mányzati támogat</w:t>
      </w:r>
      <w:r w:rsidR="00DC666A">
        <w:t>ással,</w:t>
      </w:r>
      <w:r w:rsidR="001A19F3">
        <w:t xml:space="preserve"> nőgyógyászati szűrésre ke</w:t>
      </w:r>
      <w:r w:rsidR="00DC666A">
        <w:t>rült sor a tanácsadóban, melyet egy a méhnyakrák veszélyére, szűrésére, vonatkozó előadás előzött meg.</w:t>
      </w:r>
    </w:p>
    <w:p w:rsidR="00DC666A" w:rsidRDefault="00DC666A" w:rsidP="00DC666A">
      <w:pPr>
        <w:pStyle w:val="Listaszerbekezds"/>
        <w:numPr>
          <w:ilvl w:val="0"/>
          <w:numId w:val="21"/>
        </w:numPr>
      </w:pPr>
      <w:r>
        <w:t>2017.szeptemberben az Anyatejes Világnap alkalmából, baba-mama klub keretében az egészséges csecsemő táplálás fontosságára hívom fel a figyelmet</w:t>
      </w:r>
    </w:p>
    <w:p w:rsidR="00DC666A" w:rsidRDefault="00DC666A" w:rsidP="00DC666A">
      <w:pPr>
        <w:ind w:left="60"/>
      </w:pPr>
      <w:r>
        <w:t>Ezen tevékenységeket a nagy érdeklődésre való tekintettel, a munkám mellett folytatni szeretném</w:t>
      </w:r>
    </w:p>
    <w:p w:rsidR="009A27C7" w:rsidRDefault="009A27C7" w:rsidP="009A27C7">
      <w:pPr>
        <w:ind w:left="60"/>
      </w:pPr>
    </w:p>
    <w:p w:rsidR="009A27C7" w:rsidRDefault="009A27C7" w:rsidP="009A27C7">
      <w:pPr>
        <w:ind w:left="60"/>
      </w:pPr>
      <w:r>
        <w:t>A családokkal való folyamatos kapcsolattartás során viszont nem csak a várandósággal, gyermekkel kapcsolatos védőnői vonatkozású kérdések, problémák merülnek fel. Gyakr</w:t>
      </w:r>
      <w:r w:rsidR="000F7645">
        <w:t>an számolnak be a szülők minden</w:t>
      </w:r>
      <w:r>
        <w:t xml:space="preserve">napi problémáikról is. </w:t>
      </w:r>
    </w:p>
    <w:p w:rsidR="009A27C7" w:rsidRDefault="009A27C7" w:rsidP="009A27C7">
      <w:pPr>
        <w:ind w:left="60"/>
      </w:pPr>
      <w:r>
        <w:t>Ilyen, hogy jelenleg Magyarországon</w:t>
      </w:r>
      <w:r w:rsidR="005A3616">
        <w:t>, ha a szülő dolgozott gyermekvállalás előtt, akkor is gyermeke 2 éves korá</w:t>
      </w:r>
      <w:r w:rsidR="00FF749E">
        <w:t>tól csak GYES illeti meg, amely</w:t>
      </w:r>
      <w:r w:rsidR="005A3616">
        <w:t xml:space="preserve"> bruttó 28.500 Ft. </w:t>
      </w:r>
      <w:r w:rsidR="000209FE">
        <w:t>Így ettől</w:t>
      </w:r>
      <w:r w:rsidR="005A3616">
        <w:t xml:space="preserve"> a kortól sokan szeretnének visszatérni munkahelyükre. Azonban mivel a nagyszülők is még aktív korúak, a gyermek felügyelete nem megoldott, viszont anyagilag ebben</w:t>
      </w:r>
      <w:r w:rsidR="000F7645">
        <w:t xml:space="preserve"> az időszakban sok család </w:t>
      </w:r>
      <w:r w:rsidR="005A3616">
        <w:t>nehézségekkel küzd! Ezért is örültem nagyon a lébényi bölcsőde építésének, hisz egy védőnőnek nem csak a gondozottak testi, szellemi fejlődése, hanem a lelkiegyensúlya is fontos, amit az anyagi lehetőségeik is jelentősen befolyásolnak.</w:t>
      </w:r>
    </w:p>
    <w:p w:rsidR="000F7645" w:rsidRDefault="000F7645" w:rsidP="009A27C7">
      <w:pPr>
        <w:ind w:left="60"/>
      </w:pPr>
    </w:p>
    <w:p w:rsidR="000F7645" w:rsidRDefault="000F7645" w:rsidP="009A27C7">
      <w:pPr>
        <w:ind w:left="60"/>
      </w:pPr>
    </w:p>
    <w:p w:rsidR="000F7645" w:rsidRDefault="000F7645" w:rsidP="009A27C7">
      <w:pPr>
        <w:ind w:left="60"/>
      </w:pPr>
    </w:p>
    <w:p w:rsidR="009A7BD9" w:rsidRDefault="009A7BD9" w:rsidP="009A27C7">
      <w:pPr>
        <w:ind w:left="60"/>
      </w:pPr>
      <w:r>
        <w:lastRenderedPageBreak/>
        <w:t xml:space="preserve">Jelenleg 223 gondozottat látok el a városban, ebből </w:t>
      </w:r>
    </w:p>
    <w:p w:rsidR="009A7BD9" w:rsidRDefault="009A7BD9" w:rsidP="009A7BD9">
      <w:pPr>
        <w:pStyle w:val="Listaszerbekezds"/>
        <w:numPr>
          <w:ilvl w:val="0"/>
          <w:numId w:val="20"/>
        </w:numPr>
      </w:pPr>
      <w:r>
        <w:t xml:space="preserve">várandós: 15 </w:t>
      </w:r>
      <w:r w:rsidR="00BF07CC">
        <w:t>fő</w:t>
      </w:r>
    </w:p>
    <w:p w:rsidR="00BF07CC" w:rsidRDefault="00BF07CC" w:rsidP="009A7BD9">
      <w:pPr>
        <w:pStyle w:val="Listaszerbekezds"/>
        <w:numPr>
          <w:ilvl w:val="0"/>
          <w:numId w:val="20"/>
        </w:numPr>
      </w:pPr>
      <w:r>
        <w:t>0-7 éves: 205 fő</w:t>
      </w:r>
    </w:p>
    <w:p w:rsidR="00BF07CC" w:rsidRDefault="00BF07CC" w:rsidP="009A7BD9">
      <w:pPr>
        <w:pStyle w:val="Listaszerbekezds"/>
        <w:numPr>
          <w:ilvl w:val="0"/>
          <w:numId w:val="20"/>
        </w:numPr>
      </w:pPr>
      <w:r>
        <w:t>gyermekágyas: 3</w:t>
      </w:r>
    </w:p>
    <w:p w:rsidR="005A3616" w:rsidRDefault="005A3616" w:rsidP="009A27C7">
      <w:pPr>
        <w:ind w:left="60"/>
      </w:pPr>
    </w:p>
    <w:p w:rsidR="00056D36" w:rsidRDefault="00F246D9" w:rsidP="00080E38">
      <w:r>
        <w:t>A születés számok alakulása az elmúlt években:</w:t>
      </w:r>
    </w:p>
    <w:p w:rsidR="00F246D9" w:rsidRDefault="00F246D9" w:rsidP="00080E38">
      <w:r>
        <w:t>2013 -ban 23 gyermek született</w:t>
      </w:r>
    </w:p>
    <w:p w:rsidR="00F246D9" w:rsidRDefault="00F246D9" w:rsidP="00080E38">
      <w:r>
        <w:t xml:space="preserve">2014-ben </w:t>
      </w:r>
      <w:r w:rsidR="00ED3AB9">
        <w:t>27</w:t>
      </w:r>
    </w:p>
    <w:p w:rsidR="00ED3AB9" w:rsidRDefault="00ED3AB9" w:rsidP="00080E38">
      <w:r>
        <w:t>2015-ben 24</w:t>
      </w:r>
    </w:p>
    <w:p w:rsidR="00ED3AB9" w:rsidRDefault="00ED3AB9" w:rsidP="00080E38">
      <w:r>
        <w:t>2016-ban 29 gyermek született</w:t>
      </w:r>
    </w:p>
    <w:p w:rsidR="00ED3AB9" w:rsidRDefault="00ED3AB9" w:rsidP="00080E38">
      <w:r>
        <w:t>2017.augusztus 31-ig 18 és várhatóan még 8 szülés lesz december 31-ig</w:t>
      </w:r>
    </w:p>
    <w:p w:rsidR="003826C0" w:rsidRDefault="003826C0" w:rsidP="00080E38">
      <w:r>
        <w:t>Ez összesen: 113 gyermek+ várható 8</w:t>
      </w:r>
    </w:p>
    <w:p w:rsidR="00ED3AB9" w:rsidRDefault="00ED3AB9" w:rsidP="00080E38">
      <w:r>
        <w:t xml:space="preserve">A születés számokat nem tudjuk befolyásolni, azonban a gyermekvállalási </w:t>
      </w:r>
      <w:proofErr w:type="gramStart"/>
      <w:r w:rsidR="000F7645">
        <w:t xml:space="preserve">kedvre </w:t>
      </w:r>
      <w:r>
        <w:t xml:space="preserve"> hatással</w:t>
      </w:r>
      <w:proofErr w:type="gramEnd"/>
      <w:r>
        <w:t xml:space="preserve"> lehetnek az önök döntései, az én munkám! Minden bizonnyal pozitívan befolyásolja a letelepedési kedvet a közeli munkalehetőség, a szép és rendezett egészségügyi, oktatási, nevelési intézmények, jó egészségügyi ellátás, bölcsőde építés, telek vásárlási lehetőség.</w:t>
      </w:r>
    </w:p>
    <w:p w:rsidR="00ED3AB9" w:rsidRDefault="00ED3AB9" w:rsidP="00080E38">
      <w:r>
        <w:t xml:space="preserve">Ezt bizonyítja, hogy ugyan nem magasak a születés számok, de emelkedett a </w:t>
      </w:r>
      <w:r w:rsidR="003826C0">
        <w:t xml:space="preserve">kisgyermekes </w:t>
      </w:r>
      <w:r>
        <w:t>beköltözöttek száma</w:t>
      </w:r>
      <w:r w:rsidR="003826C0">
        <w:t>! Amíg 2012.december 31 és 2017.augusztus 31 között</w:t>
      </w:r>
    </w:p>
    <w:p w:rsidR="003826C0" w:rsidRDefault="003826C0" w:rsidP="00080E38">
      <w:r>
        <w:t xml:space="preserve">a körzetből 8 kisgyermek költözött el, addig a </w:t>
      </w:r>
      <w:r w:rsidR="000209FE">
        <w:t>beköltözöttek száma</w:t>
      </w:r>
      <w:r>
        <w:t xml:space="preserve"> ezen időszakban 25 fő!</w:t>
      </w:r>
      <w:r w:rsidR="0053512C">
        <w:t xml:space="preserve"> </w:t>
      </w:r>
      <w:r>
        <w:t xml:space="preserve"> Vagyis Lébény vonzó a családosok számára!</w:t>
      </w:r>
      <w:r w:rsidR="000F7645">
        <w:t xml:space="preserve"> </w:t>
      </w:r>
    </w:p>
    <w:p w:rsidR="003826C0" w:rsidRDefault="003826C0" w:rsidP="00080E38"/>
    <w:p w:rsidR="003826C0" w:rsidRDefault="003826C0" w:rsidP="00080E38">
      <w:r>
        <w:t>Kívánom, hogy munkájukkal, döntéseikkel továbbra is ilyen számban emelkedjen a gyermekek száma, akár ide születnek, akár ide költözéssel</w:t>
      </w:r>
      <w:r w:rsidR="0053512C">
        <w:t>!</w:t>
      </w:r>
    </w:p>
    <w:p w:rsidR="0053512C" w:rsidRDefault="0053512C" w:rsidP="00080E38"/>
    <w:p w:rsidR="0053512C" w:rsidRDefault="000F6F04" w:rsidP="00080E38">
      <w:r>
        <w:t>Tisztelt Polgármester Úr, tisztelt Képviselő testület, b</w:t>
      </w:r>
      <w:r w:rsidR="0053512C">
        <w:t>eszámolómat kérem fogadják el!</w:t>
      </w:r>
    </w:p>
    <w:p w:rsidR="003826C0" w:rsidRDefault="003826C0" w:rsidP="00080E38"/>
    <w:p w:rsidR="000F7645" w:rsidRDefault="000F7645" w:rsidP="00080E38">
      <w:r>
        <w:t xml:space="preserve">Lébény, 2017. 09. 07.                                              </w:t>
      </w:r>
    </w:p>
    <w:p w:rsidR="000F7645" w:rsidRDefault="000F7645" w:rsidP="00080E38"/>
    <w:p w:rsidR="000F7645" w:rsidRDefault="000F7645" w:rsidP="00080E38">
      <w:r>
        <w:t xml:space="preserve">                                                                                                 Virághné Horváth Zsuzsanna</w:t>
      </w:r>
    </w:p>
    <w:p w:rsidR="000F7645" w:rsidRDefault="000F7645" w:rsidP="00080E38">
      <w:r>
        <w:t xml:space="preserve">                                                                                                                    védőnő</w:t>
      </w:r>
    </w:p>
    <w:p w:rsidR="00080E38" w:rsidRDefault="00080E38" w:rsidP="00080E38"/>
    <w:sectPr w:rsidR="00080E38" w:rsidSect="00117EDA">
      <w:footerReference w:type="default" r:id="rId8"/>
      <w:pgSz w:w="11906" w:h="16838" w:code="9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6EC" w:rsidRDefault="000F36EC" w:rsidP="00C6554A">
      <w:pPr>
        <w:spacing w:before="0" w:after="0" w:line="240" w:lineRule="auto"/>
      </w:pPr>
      <w:r>
        <w:separator/>
      </w:r>
    </w:p>
  </w:endnote>
  <w:endnote w:type="continuationSeparator" w:id="0">
    <w:p w:rsidR="000F36EC" w:rsidRDefault="000F36EC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3EE" w:rsidRDefault="00ED7C44">
    <w:pPr>
      <w:pStyle w:val="llb"/>
    </w:pPr>
    <w:r>
      <w:rPr>
        <w:lang w:bidi="hu"/>
      </w:rPr>
      <w:fldChar w:fldCharType="begin"/>
    </w:r>
    <w:r>
      <w:rPr>
        <w:lang w:bidi="hu"/>
      </w:rPr>
      <w:instrText xml:space="preserve"> PAGE  \* Arabic  \* MERGEFORMAT </w:instrText>
    </w:r>
    <w:r>
      <w:rPr>
        <w:lang w:bidi="hu"/>
      </w:rPr>
      <w:fldChar w:fldCharType="separate"/>
    </w:r>
    <w:r w:rsidR="000C6181">
      <w:rPr>
        <w:noProof/>
        <w:lang w:bidi="hu"/>
      </w:rPr>
      <w:t>5</w:t>
    </w:r>
    <w:r>
      <w:rPr>
        <w:lang w:bidi="hu"/>
      </w:rPr>
      <w:fldChar w:fldCharType="end"/>
    </w:r>
    <w:r>
      <w:rPr>
        <w:lang w:bidi="hu"/>
      </w:rPr>
      <w:t>. oldal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6EC" w:rsidRDefault="000F36EC" w:rsidP="00C6554A">
      <w:pPr>
        <w:spacing w:before="0" w:after="0" w:line="240" w:lineRule="auto"/>
      </w:pPr>
      <w:r>
        <w:separator/>
      </w:r>
    </w:p>
  </w:footnote>
  <w:footnote w:type="continuationSeparator" w:id="0">
    <w:p w:rsidR="000F36EC" w:rsidRDefault="000F36EC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Felsorols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C4565A"/>
    <w:multiLevelType w:val="hybridMultilevel"/>
    <w:tmpl w:val="0BB8E64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0D483622"/>
    <w:multiLevelType w:val="multilevel"/>
    <w:tmpl w:val="04090023"/>
    <w:lvl w:ilvl="0">
      <w:start w:val="1"/>
      <w:numFmt w:val="upperRoman"/>
      <w:lvlText w:val="%1. cikk"/>
      <w:lvlJc w:val="left"/>
      <w:pPr>
        <w:ind w:left="0" w:firstLine="0"/>
      </w:pPr>
    </w:lvl>
    <w:lvl w:ilvl="1">
      <w:start w:val="1"/>
      <w:numFmt w:val="decimalZero"/>
      <w:isLgl/>
      <w:lvlText w:val="%1. szakasz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21D0E9F"/>
    <w:multiLevelType w:val="hybridMultilevel"/>
    <w:tmpl w:val="55726D14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ECE55BE"/>
    <w:multiLevelType w:val="hybridMultilevel"/>
    <w:tmpl w:val="EDD2574A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06C5D55"/>
    <w:multiLevelType w:val="hybridMultilevel"/>
    <w:tmpl w:val="B4F465B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8CC"/>
    <w:multiLevelType w:val="hybridMultilevel"/>
    <w:tmpl w:val="0CFA51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EC62CC3"/>
    <w:multiLevelType w:val="hybridMultilevel"/>
    <w:tmpl w:val="586C96E2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7"/>
  </w:num>
  <w:num w:numId="6">
    <w:abstractNumId w:val="10"/>
  </w:num>
  <w:num w:numId="7">
    <w:abstractNumId w:val="12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5"/>
  </w:num>
  <w:num w:numId="18">
    <w:abstractNumId w:val="18"/>
  </w:num>
  <w:num w:numId="19">
    <w:abstractNumId w:val="11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435"/>
    <w:rsid w:val="000209FE"/>
    <w:rsid w:val="00056D36"/>
    <w:rsid w:val="00080E38"/>
    <w:rsid w:val="000C6181"/>
    <w:rsid w:val="000F36EC"/>
    <w:rsid w:val="000F6F04"/>
    <w:rsid w:val="000F7645"/>
    <w:rsid w:val="001109BB"/>
    <w:rsid w:val="00117EDA"/>
    <w:rsid w:val="001A19F3"/>
    <w:rsid w:val="001B023D"/>
    <w:rsid w:val="002554CD"/>
    <w:rsid w:val="00293B83"/>
    <w:rsid w:val="002B4294"/>
    <w:rsid w:val="00333D0D"/>
    <w:rsid w:val="003826C0"/>
    <w:rsid w:val="00431C1D"/>
    <w:rsid w:val="00464FA0"/>
    <w:rsid w:val="004C049F"/>
    <w:rsid w:val="005000E2"/>
    <w:rsid w:val="005147FA"/>
    <w:rsid w:val="0053512C"/>
    <w:rsid w:val="005A3616"/>
    <w:rsid w:val="005C5689"/>
    <w:rsid w:val="005E3458"/>
    <w:rsid w:val="00656E86"/>
    <w:rsid w:val="006A3CE7"/>
    <w:rsid w:val="007B3121"/>
    <w:rsid w:val="00802907"/>
    <w:rsid w:val="00873698"/>
    <w:rsid w:val="0093740C"/>
    <w:rsid w:val="009A27C7"/>
    <w:rsid w:val="009A7BD9"/>
    <w:rsid w:val="00B46F76"/>
    <w:rsid w:val="00B9440C"/>
    <w:rsid w:val="00BF07CC"/>
    <w:rsid w:val="00C6554A"/>
    <w:rsid w:val="00CD6435"/>
    <w:rsid w:val="00DB594F"/>
    <w:rsid w:val="00DC666A"/>
    <w:rsid w:val="00E03C54"/>
    <w:rsid w:val="00ED3AB9"/>
    <w:rsid w:val="00ED7C44"/>
    <w:rsid w:val="00F246D9"/>
    <w:rsid w:val="00FF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737117"/>
  <w15:chartTrackingRefBased/>
  <w15:docId w15:val="{43B1914B-36B2-42AB-BFA4-DE821EB6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hu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33D0D"/>
  </w:style>
  <w:style w:type="paragraph" w:styleId="Cmsor1">
    <w:name w:val="heading 1"/>
    <w:basedOn w:val="Norml"/>
    <w:next w:val="Norml"/>
    <w:link w:val="Cmsor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Cmsor2Char">
    <w:name w:val="Címsor 2 Char"/>
    <w:basedOn w:val="Bekezdsalapbettpusa"/>
    <w:link w:val="Cmsor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Kapcsolatiadatok">
    <w:name w:val="Kapcsolati adatok"/>
    <w:basedOn w:val="Norml"/>
    <w:uiPriority w:val="4"/>
    <w:qFormat/>
    <w:rsid w:val="00C6554A"/>
    <w:pPr>
      <w:spacing w:before="0" w:after="0"/>
      <w:jc w:val="center"/>
    </w:pPr>
  </w:style>
  <w:style w:type="paragraph" w:styleId="Felsorols">
    <w:name w:val="List Bullet"/>
    <w:basedOn w:val="Norml"/>
    <w:uiPriority w:val="10"/>
    <w:unhideWhenUsed/>
    <w:qFormat/>
    <w:rsid w:val="00C6554A"/>
    <w:pPr>
      <w:numPr>
        <w:numId w:val="4"/>
      </w:numPr>
    </w:pPr>
  </w:style>
  <w:style w:type="paragraph" w:styleId="Cm">
    <w:name w:val="Title"/>
    <w:basedOn w:val="Norml"/>
    <w:link w:val="Cm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CmChar">
    <w:name w:val="Cím Char"/>
    <w:basedOn w:val="Bekezdsalapbettpusa"/>
    <w:link w:val="Cm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Alcm">
    <w:name w:val="Subtitle"/>
    <w:basedOn w:val="Norml"/>
    <w:link w:val="Alcm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AlcmChar">
    <w:name w:val="Alcím Char"/>
    <w:basedOn w:val="Bekezdsalapbettpusa"/>
    <w:link w:val="Alcm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llb">
    <w:name w:val="footer"/>
    <w:basedOn w:val="Norml"/>
    <w:link w:val="llb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llbChar">
    <w:name w:val="Élőláb Char"/>
    <w:basedOn w:val="Bekezdsalapbettpusa"/>
    <w:link w:val="llb"/>
    <w:uiPriority w:val="99"/>
    <w:rsid w:val="00C6554A"/>
    <w:rPr>
      <w:caps/>
    </w:rPr>
  </w:style>
  <w:style w:type="paragraph" w:customStyle="1" w:styleId="Fnykp">
    <w:name w:val="Fénykép"/>
    <w:basedOn w:val="Norml"/>
    <w:uiPriority w:val="1"/>
    <w:qFormat/>
    <w:rsid w:val="00C6554A"/>
    <w:pPr>
      <w:spacing w:before="0" w:after="0" w:line="240" w:lineRule="auto"/>
      <w:jc w:val="center"/>
    </w:pPr>
  </w:style>
  <w:style w:type="paragraph" w:styleId="lfej">
    <w:name w:val="header"/>
    <w:basedOn w:val="Norml"/>
    <w:link w:val="lfejChar"/>
    <w:uiPriority w:val="99"/>
    <w:unhideWhenUsed/>
    <w:rsid w:val="00C6554A"/>
    <w:pPr>
      <w:spacing w:before="0"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Szmozottlista">
    <w:name w:val="List Number"/>
    <w:basedOn w:val="Norm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Erskiemels">
    <w:name w:val="Intense Emphasis"/>
    <w:basedOn w:val="Bekezdsalapbettpusa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semiHidden/>
    <w:rsid w:val="00C6554A"/>
    <w:rPr>
      <w:i/>
      <w:iCs/>
      <w:color w:val="007789" w:themeColor="accent1" w:themeShade="BF"/>
    </w:rPr>
  </w:style>
  <w:style w:type="character" w:styleId="Ershivatkozs">
    <w:name w:val="Intense Reference"/>
    <w:basedOn w:val="Bekezdsalapbettpusa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554A"/>
    <w:rPr>
      <w:rFonts w:ascii="Segoe UI" w:hAnsi="Segoe UI" w:cs="Segoe UI"/>
      <w:szCs w:val="18"/>
    </w:rPr>
  </w:style>
  <w:style w:type="paragraph" w:styleId="Szvegblokk">
    <w:name w:val="Block Text"/>
    <w:basedOn w:val="Norm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6554A"/>
    <w:rPr>
      <w:szCs w:val="16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C6554A"/>
    <w:rPr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C6554A"/>
    <w:rPr>
      <w:sz w:val="22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6554A"/>
    <w:rPr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6554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6554A"/>
    <w:rPr>
      <w:b/>
      <w:bCs/>
      <w:szCs w:val="20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C6554A"/>
    <w:rPr>
      <w:rFonts w:ascii="Segoe UI" w:hAnsi="Segoe UI" w:cs="Segoe UI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C6554A"/>
    <w:rPr>
      <w:szCs w:val="20"/>
    </w:rPr>
  </w:style>
  <w:style w:type="paragraph" w:styleId="Feladcmebortkon">
    <w:name w:val="envelope return"/>
    <w:basedOn w:val="Norm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Mrltotthiperhivatkozs">
    <w:name w:val="FollowedHyperlink"/>
    <w:basedOn w:val="Bekezdsalapbettpusa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6554A"/>
    <w:rPr>
      <w:szCs w:val="20"/>
    </w:rPr>
  </w:style>
  <w:style w:type="character" w:styleId="HTML-kd">
    <w:name w:val="HTML Code"/>
    <w:basedOn w:val="Bekezdsalapbettpusa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-billentyzet">
    <w:name w:val="HTML Keyboard"/>
    <w:basedOn w:val="Bekezdsalapbettpusa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C6554A"/>
    <w:rPr>
      <w:rFonts w:ascii="Consolas" w:hAnsi="Consolas"/>
      <w:szCs w:val="20"/>
    </w:rPr>
  </w:style>
  <w:style w:type="character" w:styleId="HTML-rgp">
    <w:name w:val="HTML Typewriter"/>
    <w:basedOn w:val="Bekezdsalapbettpusa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iperhivatkozs">
    <w:name w:val="Hyperlink"/>
    <w:basedOn w:val="Bekezdsalapbettpusa"/>
    <w:uiPriority w:val="99"/>
    <w:semiHidden/>
    <w:unhideWhenUsed/>
    <w:rsid w:val="00C6554A"/>
    <w:rPr>
      <w:color w:val="835D00" w:themeColor="accent3" w:themeShade="80"/>
      <w:u w:val="single"/>
    </w:rPr>
  </w:style>
  <w:style w:type="paragraph" w:styleId="Makrszvege">
    <w:name w:val="macro"/>
    <w:link w:val="Makrszvege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semiHidden/>
    <w:rsid w:val="00C6554A"/>
    <w:rPr>
      <w:rFonts w:ascii="Consolas" w:hAnsi="Consolas"/>
      <w:szCs w:val="20"/>
    </w:rPr>
  </w:style>
  <w:style w:type="character" w:styleId="Helyrzszveg">
    <w:name w:val="Placeholder Text"/>
    <w:basedOn w:val="Bekezdsalapbettpusa"/>
    <w:uiPriority w:val="99"/>
    <w:semiHidden/>
    <w:rsid w:val="00C6554A"/>
    <w:rPr>
      <w:color w:val="595959" w:themeColor="text1" w:themeTint="A6"/>
    </w:rPr>
  </w:style>
  <w:style w:type="paragraph" w:styleId="Csakszveg">
    <w:name w:val="Plain Text"/>
    <w:basedOn w:val="Norml"/>
    <w:link w:val="Csakszveg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C6554A"/>
    <w:rPr>
      <w:rFonts w:ascii="Consolas" w:hAnsi="Consolas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aszerbekezds">
    <w:name w:val="List Paragraph"/>
    <w:basedOn w:val="Norml"/>
    <w:uiPriority w:val="34"/>
    <w:unhideWhenUsed/>
    <w:qFormat/>
    <w:rsid w:val="005E3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uzsa%20v&#233;d&#337;n&#337;\AppData\Roaming\Microsoft\Templates\Iskolai%20besz&#225;mol&#243;%20fed&#337;lapi%20f&#233;nyk&#233;ppel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Iskolai beszámoló fedőlapi fényképpel</Template>
  <TotalTime>253</TotalTime>
  <Pages>6</Pages>
  <Words>1022</Words>
  <Characters>7055</Characters>
  <Application>Microsoft Office Word</Application>
  <DocSecurity>0</DocSecurity>
  <Lines>58</Lines>
  <Paragraphs>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 védőnő</dc:creator>
  <cp:keywords/>
  <dc:description/>
  <cp:lastModifiedBy>Virághné Horváth Zsuzsanna</cp:lastModifiedBy>
  <cp:revision>11</cp:revision>
  <dcterms:created xsi:type="dcterms:W3CDTF">2017-09-06T13:24:00Z</dcterms:created>
  <dcterms:modified xsi:type="dcterms:W3CDTF">2017-09-07T10:20:00Z</dcterms:modified>
</cp:coreProperties>
</file>